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83DE6" w14:textId="77777777" w:rsidR="00BC1007" w:rsidRDefault="001204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34E986" wp14:editId="12B57F36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5695950" cy="9605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96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top w:w="102" w:type="dxa"/>
                                <w:left w:w="62" w:type="dxa"/>
                                <w:bottom w:w="102" w:type="dxa"/>
                                <w:right w:w="62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674"/>
                            </w:tblGrid>
                            <w:tr w:rsidR="00555604" w:rsidRPr="00A5227D" w14:paraId="3D3BABA7" w14:textId="77777777" w:rsidTr="00C95B33">
                              <w:tc>
                                <w:tcPr>
                                  <w:tcW w:w="867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67E1014" w14:textId="318467A5" w:rsidR="00555604" w:rsidRPr="009F1798" w:rsidRDefault="009F1798" w:rsidP="009F17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</w:pPr>
                                  <w:r w:rsidRPr="00CC1E89"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  <w:t>Приволжское</w:t>
                                  </w:r>
                                  <w:r w:rsidRPr="00CC1E89"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  <w:t xml:space="preserve"> территориальное управление Федерального агентства железнодорожного транспорта </w:t>
                                  </w:r>
                                </w:p>
                              </w:tc>
                            </w:tr>
                            <w:tr w:rsidR="00555604" w:rsidRPr="00A5227D" w14:paraId="4D04525B" w14:textId="77777777" w:rsidTr="00C95B33">
                              <w:tc>
                                <w:tcPr>
                                  <w:tcW w:w="8674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534FE16" w14:textId="77777777" w:rsidR="00555604" w:rsidRPr="00A5227D" w:rsidRDefault="00555604" w:rsidP="00555604">
                                  <w:pPr>
                                    <w:pStyle w:val="ConsPlusNormal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5227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(наименование органа аттестации)</w:t>
                                  </w:r>
                                </w:p>
                              </w:tc>
                            </w:tr>
                          </w:tbl>
                          <w:p w14:paraId="232D657A" w14:textId="363626DF" w:rsidR="00C94B15" w:rsidRPr="005C1747" w:rsidRDefault="00C94B15" w:rsidP="005C1747">
                            <w:pPr>
                              <w:spacing w:line="28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4E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7.3pt;margin-top:.2pt;width:448.5pt;height:75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" stroked="f">
                <v:textbox>
                  <w:txbxContent>
                    <w:tbl>
                      <w:tblPr>
                        <w:tblW w:w="0" w:type="auto"/>
                        <w:tblLayout w:type="fixed"/>
                        <w:tblCellMar>
                          <w:top w:w="102" w:type="dxa"/>
                          <w:left w:w="62" w:type="dxa"/>
                          <w:bottom w:w="102" w:type="dxa"/>
                          <w:right w:w="62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674"/>
                      </w:tblGrid>
                      <w:tr w:rsidR="00555604" w:rsidRPr="00A5227D" w14:paraId="3D3BABA7" w14:textId="77777777" w:rsidTr="00C95B33">
                        <w:tc>
                          <w:tcPr>
                            <w:tcW w:w="867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67E1014" w14:textId="318467A5" w:rsidR="00555604" w:rsidRPr="009F1798" w:rsidRDefault="009F1798" w:rsidP="009F17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</w:pPr>
                            <w:r w:rsidRPr="00CC1E89"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  <w:t xml:space="preserve">В </w:t>
                            </w:r>
                            <w:r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  <w:t>Приволжское</w:t>
                            </w:r>
                            <w:r w:rsidRPr="00CC1E89"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  <w:t xml:space="preserve"> территориальное управление Федерального агентства железнодорожного транспорта </w:t>
                            </w:r>
                          </w:p>
                        </w:tc>
                      </w:tr>
                      <w:tr w:rsidR="00555604" w:rsidRPr="00A5227D" w14:paraId="4D04525B" w14:textId="77777777" w:rsidTr="00C95B33">
                        <w:tc>
                          <w:tcPr>
                            <w:tcW w:w="8674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534FE16" w14:textId="77777777" w:rsidR="00555604" w:rsidRPr="00A5227D" w:rsidRDefault="00555604" w:rsidP="00555604">
                            <w:pPr>
                              <w:pStyle w:val="ConsPlusNormal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5227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(наименование органа аттестации)</w:t>
                            </w:r>
                          </w:p>
                        </w:tc>
                      </w:tr>
                    </w:tbl>
                    <w:p w14:paraId="232D657A" w14:textId="363626DF" w:rsidR="00C94B15" w:rsidRPr="005C1747" w:rsidRDefault="00C94B15" w:rsidP="005C1747">
                      <w:pPr>
                        <w:spacing w:line="28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48E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3B487D" w14:textId="77777777" w:rsidR="00C94B15" w:rsidRDefault="00C94B15">
      <w:pPr>
        <w:rPr>
          <w:rFonts w:ascii="Times New Roman" w:hAnsi="Times New Roman" w:cs="Times New Roman"/>
          <w:sz w:val="28"/>
          <w:szCs w:val="28"/>
        </w:rPr>
      </w:pPr>
    </w:p>
    <w:p w14:paraId="1658DC7F" w14:textId="77777777" w:rsidR="005C1747" w:rsidRDefault="005C1747" w:rsidP="000D54C0">
      <w:pPr>
        <w:suppressAutoHyphens/>
        <w:autoSpaceDN w:val="0"/>
        <w:spacing w:line="240" w:lineRule="auto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</w:p>
    <w:p w14:paraId="6A0FBBFE" w14:textId="77777777" w:rsidR="00C04374" w:rsidRDefault="00C04374" w:rsidP="000D54C0">
      <w:pPr>
        <w:suppressAutoHyphens/>
        <w:autoSpaceDN w:val="0"/>
        <w:spacing w:line="240" w:lineRule="auto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</w:p>
    <w:p w14:paraId="78ABE087" w14:textId="77777777" w:rsidR="000D54C0" w:rsidRPr="00E62034" w:rsidRDefault="000D54C0" w:rsidP="007C7DE1">
      <w:pPr>
        <w:suppressAutoHyphens/>
        <w:autoSpaceDN w:val="0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  <w:r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ЗАЯВЛЕНИЕ</w:t>
      </w:r>
    </w:p>
    <w:p w14:paraId="74D19267" w14:textId="77777777" w:rsidR="000D54C0" w:rsidRPr="000D54C0" w:rsidRDefault="000D54C0" w:rsidP="007C7DE1">
      <w:pPr>
        <w:suppressAutoHyphens/>
        <w:autoSpaceDN w:val="0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о проведении аттестации</w:t>
      </w:r>
    </w:p>
    <w:p w14:paraId="08D64E62" w14:textId="1A31050F" w:rsidR="00521E0D" w:rsidRDefault="000D54C0" w:rsidP="00B07C8A">
      <w:pPr>
        <w:suppressAutoHyphens/>
        <w:autoSpaceDN w:val="0"/>
        <w:spacing w:line="240" w:lineRule="auto"/>
        <w:ind w:right="-2" w:firstLine="709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Для выполнения работ, непосредственно связанных с обеспечением транспортной безопасности,</w:t>
      </w:r>
      <w:r w:rsidR="004A6A7D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</w:t>
      </w:r>
      <w:r w:rsidRPr="003967E1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в качестве</w:t>
      </w:r>
      <w:r w:rsidR="00A668E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</w:t>
      </w:r>
      <w:bookmarkStart w:id="0" w:name="_Hlk142052776"/>
      <w:r w:rsidR="007C43E5" w:rsidRPr="00CB2378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работника, назначенного в качестве лица, ответственного за обеспечение транспортной безопасности, в субъекте транспортной инфраструктуры</w:t>
      </w:r>
      <w:bookmarkStart w:id="1" w:name="_GoBack"/>
      <w:bookmarkEnd w:id="1"/>
      <w:r w:rsidR="00670CAB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ab/>
      </w:r>
      <w:r w:rsidR="009753C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ab/>
      </w:r>
      <w:bookmarkEnd w:id="0"/>
    </w:p>
    <w:p w14:paraId="0A2E4BF7" w14:textId="3DBC8AE1" w:rsidR="00C561D0" w:rsidRDefault="001C7165" w:rsidP="007C7DE1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18"/>
          <w:szCs w:val="18"/>
          <w:u w:val="single"/>
          <w:lang w:bidi="hi-IN"/>
        </w:rPr>
      </w:pPr>
      <w:r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</w:t>
      </w:r>
      <w:r w:rsidR="00C561D0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(указывается</w:t>
      </w:r>
      <w:r w:rsidR="00FB534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категория сил обеспечения транспортной безопасности в отношении лица, принимаемого на работу, непосредственно связанную с обеспечением транспортной безопасности или выполняющ</w:t>
      </w:r>
      <w:r w:rsidR="0086415B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его</w:t>
      </w:r>
      <w:r w:rsidR="00FB534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такую работу, с указанием вида транспорта</w:t>
      </w:r>
      <w:r w:rsidR="00C561D0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)</w:t>
      </w:r>
    </w:p>
    <w:p w14:paraId="27B9DAAF" w14:textId="7541A75E" w:rsidR="000D54C0" w:rsidRPr="00CB2378" w:rsidRDefault="0086415B" w:rsidP="007C7DE1">
      <w:pPr>
        <w:suppressAutoHyphens/>
        <w:autoSpaceDN w:val="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П</w:t>
      </w:r>
      <w:r w:rsidR="00E62034"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рошу провести аттестацию</w:t>
      </w:r>
      <w:r w:rsidRPr="0086415B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Иванова Ивана Ивановича</w:t>
      </w:r>
    </w:p>
    <w:p w14:paraId="152F8626" w14:textId="1783653B" w:rsidR="002E2B8F" w:rsidRPr="00CB2378" w:rsidRDefault="0086415B" w:rsidP="002E2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eastAsia="SimSun" w:hAnsi="Times New Roman" w:cs="Times New Roman"/>
          <w:bCs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  <w:t xml:space="preserve">                                                                                  </w:t>
      </w:r>
      <w:r w:rsidR="000D54C0" w:rsidRPr="00CB2378"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  <w:t>Фамилия, имя, отчество (при наличии)</w:t>
      </w:r>
      <w:bookmarkStart w:id="2" w:name="_Hlk21339662"/>
    </w:p>
    <w:p w14:paraId="5B3A27BC" w14:textId="5DF1184D" w:rsidR="002E2B8F" w:rsidRPr="00CB2378" w:rsidRDefault="002E2B8F" w:rsidP="002E2B8F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Дата и место рождения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ХХ.ХХ.ХХХХ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г.р.,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г. Москва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61133F85" w14:textId="6D387BD4" w:rsidR="002E2B8F" w:rsidRPr="00CB2378" w:rsidRDefault="002E2B8F" w:rsidP="002E2B8F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Серия и номер документа, удостоверяющего личность, кем и когда выдан: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Паспорт гражданина Российской Федерации, серия: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ХХ </w:t>
      </w:r>
      <w:proofErr w:type="spellStart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</w:t>
      </w:r>
      <w:proofErr w:type="spellEnd"/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№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выдан:, ОТДЕЛОМ ВНУТРЕННИХ ДЕЛ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г. Москва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ХХ.ХХ</w:t>
      </w:r>
      <w:r w:rsidR="00E03E33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.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ХХХХ</w:t>
      </w:r>
      <w:r w:rsidR="00E03E33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года,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код подразделения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ХХ-ХХХХ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072CBDB8" w14:textId="735159D2" w:rsidR="00B07C8A" w:rsidRPr="00CB2378" w:rsidRDefault="00DE39C7" w:rsidP="002E2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bidi="hi-IN"/>
        </w:rPr>
        <w:t xml:space="preserve">СНИЛС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</w:t>
      </w:r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ХХХ-ХХ ХХ</w:t>
      </w:r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bookmarkEnd w:id="2"/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66140FFA" w14:textId="2B463615" w:rsidR="000D54C0" w:rsidRPr="00CB2378" w:rsidRDefault="000D54C0" w:rsidP="002E2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Указанное лицо принимается на работу (выполняет работу), непосредственно связанную с обеспечением транспортной </w:t>
      </w:r>
      <w:r w:rsidR="00202FE9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безопасности в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 название ПТБ, субъекта ТИ, специализированной организации</w:t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2AB5DD23" w14:textId="77777777" w:rsidR="000D54C0" w:rsidRPr="00CB2378" w:rsidRDefault="000D54C0" w:rsidP="007C7DE1">
      <w:pPr>
        <w:suppressAutoHyphens/>
        <w:autoSpaceDN w:val="0"/>
        <w:spacing w:after="0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  <w:t>(полное наименование организации /</w:t>
      </w:r>
      <w:r w:rsidR="00672ADC" w:rsidRPr="00CB2378"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  <w:t>фамилия, имя, отчество (при наличии)</w:t>
      </w:r>
      <w:r w:rsidRPr="00CB2378"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  <w:t xml:space="preserve"> индивидуального предпринимателя)</w:t>
      </w:r>
    </w:p>
    <w:p w14:paraId="1DF15019" w14:textId="15BB0BDA" w:rsidR="005E7770" w:rsidRPr="00CB2378" w:rsidRDefault="005E7770" w:rsidP="007C7D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Место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нахождени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я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юридического лица / адрес 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(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мест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о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жительства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)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индивидуального предпринимателя: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индекс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полный </w:t>
      </w:r>
      <w:proofErr w:type="spellStart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юр.адрес</w:t>
      </w:r>
      <w:proofErr w:type="spellEnd"/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т</w:t>
      </w: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елефон 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(499)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ХХХ-ХХ-ХХ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факс (499)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ХХХ-ХХ-ХХ</w:t>
      </w:r>
      <w:r w:rsidRPr="00CB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почтовый адрес и адрес электронной почты:</w:t>
      </w:r>
      <w:r w:rsidR="00DE39C7"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proofErr w:type="spellStart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индекс,полный</w:t>
      </w:r>
      <w:proofErr w:type="spellEnd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почтовый адрес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Pr="00CB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val="en-US" w:bidi="hi-IN"/>
        </w:rPr>
        <w:t>E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val="en-US" w:bidi="hi-IN"/>
        </w:rPr>
        <w:t>Mail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:</w:t>
      </w:r>
      <w:hyperlink r:id="rId8" w:history="1"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rzd</w:t>
        </w:r>
        <w:proofErr w:type="spellEnd"/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B2378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CF873FD" w14:textId="536A827A" w:rsidR="00190C92" w:rsidRPr="00CB2378" w:rsidRDefault="00190C92" w:rsidP="00190C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2378">
        <w:rPr>
          <w:rFonts w:ascii="Times New Roman" w:hAnsi="Times New Roman" w:cs="Times New Roman"/>
          <w:sz w:val="24"/>
          <w:szCs w:val="24"/>
        </w:rPr>
        <w:t xml:space="preserve">Наименование аттестующей организации из числа аттестующих организаций, включенных в реестр аттестующих организаций </w:t>
      </w:r>
      <w:r w:rsidR="0079509C" w:rsidRPr="00CB2378">
        <w:rPr>
          <w:rFonts w:ascii="Times New Roman" w:hAnsi="Times New Roman" w:cs="Times New Roman"/>
          <w:sz w:val="24"/>
          <w:szCs w:val="24"/>
        </w:rPr>
        <w:t>название аттестующей организации из реестра</w:t>
      </w:r>
    </w:p>
    <w:p w14:paraId="4D9A9464" w14:textId="0A0B6FE6" w:rsidR="005E7770" w:rsidRPr="00CB2378" w:rsidRDefault="005E7770" w:rsidP="007C7DE1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Указанное лицо не имеет ограничений на выполнение работ, непосредственно связанных с обеспечением транспортной безопасности, установленных пунктами </w:t>
      </w: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>1</w:t>
      </w: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-</w:t>
      </w:r>
      <w:r w:rsidR="00C72A2C"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 xml:space="preserve">6, </w:t>
      </w:r>
      <w:r w:rsidR="005C0F53"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 xml:space="preserve">и </w:t>
      </w:r>
      <w:r w:rsidR="00C72A2C"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>9</w:t>
      </w: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части 1 статьи 10 Федерального закона «О транспортной безопасности».</w:t>
      </w:r>
    </w:p>
    <w:p w14:paraId="36712F61" w14:textId="04C35AB5" w:rsidR="001A6D89" w:rsidRPr="00CB2378" w:rsidRDefault="001A6D89" w:rsidP="001A6D89">
      <w:pPr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Прошу   осуществить обработку   персональных   данных   лица, принимаемого на работу, непосредственно связанную с обеспечением транспортной безопасности (выполняющего такую работу)</w:t>
      </w:r>
      <w:r w:rsidR="005C0F53"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5C0F53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="0079509C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Иванова Ивана Ивановича </w:t>
      </w:r>
      <w:r w:rsidR="008A5F8C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**</w:t>
      </w:r>
      <w:r w:rsidR="0079509C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. </w:t>
      </w:r>
    </w:p>
    <w:p w14:paraId="2F336C0A" w14:textId="73123918" w:rsidR="001A6D89" w:rsidRPr="00CB2378" w:rsidRDefault="005C0F53" w:rsidP="005C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CB2378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(</w:t>
      </w:r>
      <w:r w:rsidR="001A6D89" w:rsidRPr="00CB2378">
        <w:rPr>
          <w:rFonts w:ascii="Times New Roman" w:hAnsi="Times New Roman" w:cs="Times New Roman"/>
          <w:color w:val="000000"/>
          <w:sz w:val="20"/>
          <w:szCs w:val="20"/>
        </w:rPr>
        <w:t>Фамилия, имя, отчество (при наличии)</w:t>
      </w:r>
    </w:p>
    <w:p w14:paraId="7CAAEF3D" w14:textId="0198CC53" w:rsidR="001A6D89" w:rsidRPr="00CB2378" w:rsidRDefault="001A6D89" w:rsidP="001A6D89">
      <w:pPr>
        <w:suppressAutoHyphens/>
        <w:autoSpaceDN w:val="0"/>
        <w:spacing w:line="240" w:lineRule="auto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Обработка персональных данных указанного лица необходима в связи </w:t>
      </w: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с выполнением (планируемым выполнением) им работ в качестве</w:t>
      </w:r>
      <w:r w:rsidRPr="00CB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A0590" w:rsidRPr="00CB2378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работника подразделения транспортной безопасности, включенного в состав группы быстрого реагирования в целях обеспечения транспортной безопасности на железнодорожном транспорте и метрополитене</w:t>
      </w:r>
      <w:r w:rsidR="008A5F8C" w:rsidRPr="00CB2378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*</w:t>
      </w:r>
      <w:r w:rsidR="00A958C5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1996981C" w14:textId="099A5AC4" w:rsidR="005C0F53" w:rsidRPr="00CB2378" w:rsidRDefault="001A6D89" w:rsidP="005C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>(указывается отдельная категория лиц, принимаемых на работу, непосредственно связанную с обеспечением транспортной безопасности</w:t>
      </w:r>
      <w:r w:rsidR="0014715E"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или выполняющих такую работу, проведению аттестации которых предшествует обработка персональных данных)</w:t>
      </w:r>
      <w:r w:rsidR="0031336F"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="008A5F8C"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>*</w:t>
      </w:r>
    </w:p>
    <w:p w14:paraId="7FA1E575" w14:textId="77777777" w:rsidR="0031336F" w:rsidRPr="00CB2378" w:rsidRDefault="001A6D89" w:rsidP="00313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sz w:val="24"/>
          <w:szCs w:val="24"/>
        </w:rPr>
        <w:t>Наличие  согласия  на  обработку  персональных данных аттестуемого лица</w:t>
      </w:r>
      <w:r w:rsidR="00786106" w:rsidRPr="00CB2378">
        <w:rPr>
          <w:rFonts w:ascii="Times New Roman" w:hAnsi="Times New Roman" w:cs="Times New Roman"/>
          <w:sz w:val="24"/>
          <w:szCs w:val="24"/>
        </w:rPr>
        <w:t xml:space="preserve"> </w:t>
      </w:r>
      <w:r w:rsidRPr="00CB2378">
        <w:rPr>
          <w:rFonts w:ascii="Times New Roman" w:hAnsi="Times New Roman" w:cs="Times New Roman"/>
          <w:sz w:val="24"/>
          <w:szCs w:val="24"/>
        </w:rPr>
        <w:t>(аттестуемых лиц) в целях аттестации</w:t>
      </w:r>
      <w:r w:rsidR="00786106" w:rsidRPr="00CB2378">
        <w:rPr>
          <w:rFonts w:ascii="Times New Roman" w:hAnsi="Times New Roman" w:cs="Times New Roman"/>
          <w:sz w:val="24"/>
          <w:szCs w:val="24"/>
        </w:rPr>
        <w:t xml:space="preserve"> </w:t>
      </w:r>
      <w:r w:rsidRPr="00CB2378">
        <w:rPr>
          <w:rFonts w:ascii="Times New Roman" w:hAnsi="Times New Roman" w:cs="Times New Roman"/>
          <w:sz w:val="24"/>
          <w:szCs w:val="24"/>
        </w:rPr>
        <w:t>подтвержда</w:t>
      </w:r>
      <w:r w:rsidR="00786106" w:rsidRPr="00CB2378">
        <w:rPr>
          <w:rFonts w:ascii="Times New Roman" w:hAnsi="Times New Roman" w:cs="Times New Roman"/>
          <w:sz w:val="24"/>
          <w:szCs w:val="24"/>
        </w:rPr>
        <w:t>ю</w:t>
      </w:r>
      <w:r w:rsidR="0031336F" w:rsidRPr="00CB2378">
        <w:rPr>
          <w:rFonts w:ascii="Times New Roman" w:hAnsi="Times New Roman" w:cs="Times New Roman"/>
          <w:sz w:val="24"/>
          <w:szCs w:val="24"/>
        </w:rPr>
        <w:t>: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название организации-заявителя, ФИО должность уполномоченного лица</w:t>
      </w:r>
    </w:p>
    <w:p w14:paraId="4F9DC5B8" w14:textId="6DCD7F84" w:rsidR="00314C1A" w:rsidRPr="00CB2378" w:rsidRDefault="001A6D89" w:rsidP="005C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CB2378">
        <w:rPr>
          <w:rFonts w:ascii="Times New Roman" w:hAnsi="Times New Roman" w:cs="Times New Roman"/>
          <w:sz w:val="18"/>
          <w:szCs w:val="18"/>
        </w:rPr>
        <w:t>(указывается в случае заполнения заявления юридическим лицом</w:t>
      </w:r>
      <w:r w:rsidR="00786106" w:rsidRPr="00CB2378">
        <w:rPr>
          <w:rFonts w:ascii="Times New Roman" w:hAnsi="Times New Roman" w:cs="Times New Roman"/>
          <w:sz w:val="18"/>
          <w:szCs w:val="18"/>
        </w:rPr>
        <w:t xml:space="preserve"> </w:t>
      </w:r>
      <w:r w:rsidRPr="00CB2378">
        <w:rPr>
          <w:rFonts w:ascii="Times New Roman" w:hAnsi="Times New Roman" w:cs="Times New Roman"/>
          <w:sz w:val="18"/>
          <w:szCs w:val="18"/>
        </w:rPr>
        <w:t>или индивидуальным предпринимателем)</w:t>
      </w:r>
    </w:p>
    <w:p w14:paraId="16B540BF" w14:textId="5529FB25" w:rsidR="0029362D" w:rsidRPr="00CB2378" w:rsidRDefault="0029362D" w:rsidP="0029362D">
      <w:pPr>
        <w:suppressAutoHyphens/>
        <w:autoSpaceDN w:val="0"/>
        <w:spacing w:after="24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bCs/>
          <w:kern w:val="3"/>
          <w:sz w:val="24"/>
          <w:szCs w:val="24"/>
          <w:lang w:bidi="hi-IN"/>
        </w:rPr>
        <w:t xml:space="preserve">Наличие  согласия  на  обработку  персональных данных аттестуемого лица в целях аттестации подтверждаю </w:t>
      </w:r>
      <w:bookmarkStart w:id="3" w:name="l237"/>
      <w:bookmarkEnd w:id="3"/>
      <w:r w:rsidR="00E03E33" w:rsidRPr="00CB2378">
        <w:rPr>
          <w:rFonts w:ascii="Times New Roman" w:eastAsia="SimSun" w:hAnsi="Times New Roman" w:cs="Times New Roman"/>
          <w:bCs/>
          <w:kern w:val="3"/>
          <w:sz w:val="24"/>
          <w:szCs w:val="24"/>
          <w:u w:val="single"/>
          <w:lang w:bidi="hi-IN"/>
        </w:rPr>
        <w:t>--------------------------------------------------------------------</w:t>
      </w:r>
    </w:p>
    <w:p w14:paraId="4281964F" w14:textId="35AE6CF9" w:rsidR="0029362D" w:rsidRPr="00CB2378" w:rsidRDefault="0029362D" w:rsidP="0029362D">
      <w:pPr>
        <w:suppressAutoHyphens/>
        <w:autoSpaceDN w:val="0"/>
        <w:spacing w:after="240"/>
        <w:ind w:right="-143"/>
        <w:contextualSpacing/>
        <w:textAlignment w:val="baseline"/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</w:pPr>
      <w:bookmarkStart w:id="4" w:name="l238"/>
      <w:bookmarkEnd w:id="4"/>
      <w:r w:rsidRPr="00CB2378"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  <w:lastRenderedPageBreak/>
        <w:t xml:space="preserve">                                     (указывается в случае заполнения заявления аттестуемым лицом)</w:t>
      </w:r>
    </w:p>
    <w:p w14:paraId="0CBEECD6" w14:textId="07B40F48" w:rsidR="001C7165" w:rsidRPr="00CB2378" w:rsidRDefault="001C7165" w:rsidP="005359B5">
      <w:pPr>
        <w:suppressAutoHyphens/>
        <w:autoSpaceDN w:val="0"/>
        <w:spacing w:after="24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К заявлению прилагаются:</w:t>
      </w:r>
    </w:p>
    <w:p w14:paraId="13909886" w14:textId="028BC03D" w:rsidR="001C7165" w:rsidRPr="00CB2378" w:rsidRDefault="001C7165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Анкета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29362D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на 2 л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истах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;</w:t>
      </w:r>
    </w:p>
    <w:p w14:paraId="075944B6" w14:textId="3D8E989A" w:rsidR="00866420" w:rsidRPr="00CB2378" w:rsidRDefault="001C7165" w:rsidP="0017225A">
      <w:pPr>
        <w:pStyle w:val="ab"/>
        <w:numPr>
          <w:ilvl w:val="0"/>
          <w:numId w:val="2"/>
        </w:numPr>
        <w:suppressAutoHyphens/>
        <w:autoSpaceDN w:val="0"/>
        <w:ind w:left="426" w:right="-144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Копия паспорта</w:t>
      </w:r>
      <w:r w:rsidR="0029362D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29362D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листах;</w:t>
      </w:r>
    </w:p>
    <w:p w14:paraId="5A02FDD6" w14:textId="6D6B41B1" w:rsidR="001C7165" w:rsidRPr="00CB2378" w:rsidRDefault="00852127" w:rsidP="0017225A">
      <w:pPr>
        <w:pStyle w:val="ab"/>
        <w:numPr>
          <w:ilvl w:val="0"/>
          <w:numId w:val="2"/>
        </w:numPr>
        <w:suppressAutoHyphens/>
        <w:autoSpaceDN w:val="0"/>
        <w:ind w:left="426" w:right="-144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hAnsi="Times New Roman" w:cs="Times New Roman"/>
          <w:sz w:val="24"/>
          <w:szCs w:val="24"/>
        </w:rPr>
        <w:t>Копия трудовой книжки и (или сведения) о трудовой деятельности</w:t>
      </w:r>
      <w:r w:rsidR="00866420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-</w:t>
      </w:r>
      <w:r w:rsidR="001C7165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на </w:t>
      </w:r>
      <w:r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Х</w:t>
      </w:r>
      <w:r w:rsidR="00866420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листах;</w:t>
      </w:r>
    </w:p>
    <w:p w14:paraId="212717EA" w14:textId="20047A90" w:rsidR="0078716D" w:rsidRPr="00CB2378" w:rsidRDefault="0078716D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Справка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МВД об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отсутствии судимости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1 листе;</w:t>
      </w:r>
    </w:p>
    <w:p w14:paraId="1953FDC1" w14:textId="0545C5FB" w:rsidR="001C7165" w:rsidRPr="00CB2378" w:rsidRDefault="001C7165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Справка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МВД об отсутствии административного наказания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1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листе;</w:t>
      </w:r>
    </w:p>
    <w:p w14:paraId="463A96C0" w14:textId="152CC614" w:rsidR="001C7165" w:rsidRPr="00CB2378" w:rsidRDefault="00866420" w:rsidP="00866420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Медицинские справки</w:t>
      </w:r>
      <w:r w:rsidR="001C7165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="001C7165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1 листе;</w:t>
      </w:r>
    </w:p>
    <w:p w14:paraId="5D1C3880" w14:textId="763CB0E7" w:rsidR="00866420" w:rsidRPr="00CB2378" w:rsidRDefault="001C7165" w:rsidP="00A95E1D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Копия договора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с аттестующей организацией № ХХ-ХХ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ХХХХ от 00.00.0000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-на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листах;</w:t>
      </w:r>
    </w:p>
    <w:p w14:paraId="764673C4" w14:textId="4E0583C1" w:rsidR="001C7165" w:rsidRPr="00CB2378" w:rsidRDefault="001C7165" w:rsidP="00A95E1D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Платежное поручение государственной пошлины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№ 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от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 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00.00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.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0000</w:t>
      </w:r>
      <w:r w:rsidR="0078610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г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.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 на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1</w:t>
      </w:r>
      <w:r w:rsidR="00786106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исте;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 </w:t>
      </w:r>
    </w:p>
    <w:p w14:paraId="07D414E0" w14:textId="7E8815E8" w:rsidR="001C7165" w:rsidRPr="00CB2378" w:rsidRDefault="001C7165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bidi="hi-IN"/>
        </w:rPr>
      </w:pPr>
      <w:bookmarkStart w:id="5" w:name="_Hlk33958513"/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Фото 3х4 – </w:t>
      </w:r>
      <w:r w:rsidR="001A6D89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1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шт., в том числе на электронном носителе в не сжатом формате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val="en-US" w:bidi="hi-IN"/>
        </w:rPr>
        <w:t>jpeg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или </w:t>
      </w:r>
      <w:proofErr w:type="spellStart"/>
      <w:r w:rsidRPr="00CB2378">
        <w:rPr>
          <w:rFonts w:ascii="Times New Roman" w:eastAsia="SimSun" w:hAnsi="Times New Roman" w:cs="Times New Roman"/>
          <w:kern w:val="3"/>
          <w:sz w:val="24"/>
          <w:szCs w:val="24"/>
          <w:lang w:val="en-US" w:bidi="hi-IN"/>
        </w:rPr>
        <w:t>png</w:t>
      </w:r>
      <w:proofErr w:type="spellEnd"/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,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br/>
        <w:t>с разрешением не менее 240 на 240 пикселей и глубиной цвета не менее 8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val="en-US" w:bidi="hi-IN"/>
        </w:rPr>
        <w:t>bit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-1шт;</w:t>
      </w:r>
      <w:bookmarkEnd w:id="5"/>
      <w:r w:rsidRPr="00CB2378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bidi="hi-IN"/>
        </w:rPr>
        <w:t xml:space="preserve"> </w:t>
      </w:r>
    </w:p>
    <w:p w14:paraId="6E3193CA" w14:textId="77777777" w:rsidR="001C7165" w:rsidRPr="00CB2378" w:rsidRDefault="001C7165" w:rsidP="001C7165">
      <w:pPr>
        <w:suppressAutoHyphens/>
        <w:autoSpaceDN w:val="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bidi="hi-IN"/>
        </w:rPr>
      </w:pPr>
    </w:p>
    <w:tbl>
      <w:tblPr>
        <w:tblStyle w:val="aa"/>
        <w:tblpPr w:leftFromText="180" w:rightFromText="180" w:vertAnchor="text" w:horzAnchor="margin" w:tblpY="-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9"/>
        <w:gridCol w:w="2736"/>
        <w:gridCol w:w="2946"/>
      </w:tblGrid>
      <w:tr w:rsidR="00866420" w:rsidRPr="00786106" w14:paraId="46434C71" w14:textId="77777777" w:rsidTr="00866420">
        <w:trPr>
          <w:trHeight w:val="580"/>
        </w:trPr>
        <w:tc>
          <w:tcPr>
            <w:tcW w:w="4239" w:type="dxa"/>
          </w:tcPr>
          <w:p w14:paraId="50DD5BFF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</w:pPr>
          </w:p>
          <w:p w14:paraId="571F26AB" w14:textId="73E999C7" w:rsidR="00866420" w:rsidRPr="00CB2378" w:rsidRDefault="00852127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  <w:t>Генеральный директор «ООО-ХХХХ</w:t>
            </w:r>
            <w:r w:rsidR="00866420"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  <w:t>»</w:t>
            </w:r>
          </w:p>
          <w:p w14:paraId="611B5093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(должность</w:t>
            </w:r>
          </w:p>
          <w:p w14:paraId="6FEF0B2A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уполномоченного лица)</w:t>
            </w:r>
          </w:p>
        </w:tc>
        <w:tc>
          <w:tcPr>
            <w:tcW w:w="2736" w:type="dxa"/>
          </w:tcPr>
          <w:p w14:paraId="408C3C73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</w:p>
          <w:p w14:paraId="5EF7DAB9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  <w:t>_____________________</w:t>
            </w:r>
          </w:p>
          <w:p w14:paraId="658EC7F7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(подпись</w:t>
            </w:r>
          </w:p>
          <w:p w14:paraId="319A49FD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уполномоченного лица)</w:t>
            </w:r>
          </w:p>
        </w:tc>
        <w:tc>
          <w:tcPr>
            <w:tcW w:w="2946" w:type="dxa"/>
          </w:tcPr>
          <w:p w14:paraId="07154109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</w:p>
          <w:p w14:paraId="556CACBE" w14:textId="68E7B575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  <w:t>______</w:t>
            </w:r>
            <w:proofErr w:type="spellStart"/>
            <w:r w:rsidR="00852127"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  <w:t>П.П.Петров</w:t>
            </w:r>
            <w:proofErr w:type="spellEnd"/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  <w:t>_</w:t>
            </w:r>
          </w:p>
          <w:p w14:paraId="452BD0E3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(фамилия, имя, отчество</w:t>
            </w:r>
          </w:p>
          <w:p w14:paraId="3CF96277" w14:textId="77777777" w:rsidR="00866420" w:rsidRPr="00786106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(при наличии)</w:t>
            </w:r>
          </w:p>
        </w:tc>
      </w:tr>
    </w:tbl>
    <w:p w14:paraId="5754D178" w14:textId="77777777" w:rsidR="005E7770" w:rsidRPr="00786106" w:rsidRDefault="005E7770" w:rsidP="00190C92">
      <w:pPr>
        <w:suppressAutoHyphens/>
        <w:autoSpaceDN w:val="0"/>
        <w:ind w:right="-143"/>
        <w:textAlignment w:val="baseline"/>
        <w:rPr>
          <w:rFonts w:ascii="Arial" w:eastAsia="SimSun" w:hAnsi="Arial" w:cs="Arial"/>
          <w:kern w:val="3"/>
          <w:sz w:val="20"/>
          <w:szCs w:val="20"/>
          <w:lang w:bidi="hi-IN"/>
        </w:rPr>
      </w:pPr>
    </w:p>
    <w:p w14:paraId="6BF4C701" w14:textId="77777777" w:rsidR="005E7770" w:rsidRPr="00786106" w:rsidRDefault="005E7770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</w:p>
    <w:p w14:paraId="26FE9850" w14:textId="0E4A07BB" w:rsidR="005E7770" w:rsidRPr="00786106" w:rsidRDefault="005E7770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786106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                                                                                               </w:t>
      </w:r>
    </w:p>
    <w:p w14:paraId="49175950" w14:textId="77777777" w:rsidR="00A1664B" w:rsidRPr="00786106" w:rsidRDefault="00A1664B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</w:p>
    <w:p w14:paraId="102607DD" w14:textId="3184CE29" w:rsidR="005E7770" w:rsidRPr="008C75C8" w:rsidRDefault="005E7770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hAnsi="Times New Roman" w:cs="Times New Roman"/>
          <w:sz w:val="18"/>
          <w:szCs w:val="18"/>
        </w:rPr>
      </w:pP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                                                            </w:t>
      </w:r>
      <w:r w:rsidR="008C75C8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                                                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М.П.   </w:t>
      </w:r>
      <w:r w:rsidR="008C75C8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(при наличии)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</w:t>
      </w:r>
      <w:r w:rsid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«___» _____________ </w:t>
      </w:r>
      <w:r w:rsidR="00120416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20</w:t>
      </w:r>
      <w:r w:rsidR="003F627F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____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г.</w:t>
      </w:r>
      <w:r w:rsidRPr="008C75C8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  </w:t>
      </w:r>
    </w:p>
    <w:p w14:paraId="1E0851C0" w14:textId="77777777" w:rsidR="001A3194" w:rsidRDefault="001A3194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E34BB1" w14:textId="77777777" w:rsidR="008A5F8C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DBA056" w14:textId="77777777" w:rsidR="008A5F8C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A30325" w14:textId="17ABD743" w:rsidR="008A5F8C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 xml:space="preserve">Заполняется для категорий сил ОТБ с 3 по 7.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 xml:space="preserve">С 1,2,8 не заполняется ставится </w:t>
      </w:r>
      <w:r>
        <w:rPr>
          <w:rFonts w:ascii="Times New Roman" w:hAnsi="Times New Roman" w:cs="Times New Roman"/>
          <w:sz w:val="24"/>
          <w:szCs w:val="24"/>
          <w:u w:val="single"/>
        </w:rPr>
        <w:t>–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>прочерк</w:t>
      </w:r>
    </w:p>
    <w:p w14:paraId="696B896D" w14:textId="2A8DA97D" w:rsidR="008A5F8C" w:rsidRPr="00F40417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**</w:t>
      </w:r>
      <w:r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>Заполняется для категорий сил ОТБ с 3 по 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 xml:space="preserve"> С 1,2,8 не заполняется ставится –прочерк</w:t>
      </w:r>
    </w:p>
    <w:sectPr w:rsidR="008A5F8C" w:rsidRPr="00F40417" w:rsidSect="009A1F4F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84C7A" w14:textId="77777777" w:rsidR="003D0DBC" w:rsidRDefault="003D0DBC" w:rsidP="00C94B15">
      <w:pPr>
        <w:spacing w:after="0" w:line="240" w:lineRule="auto"/>
      </w:pPr>
      <w:r>
        <w:separator/>
      </w:r>
    </w:p>
  </w:endnote>
  <w:endnote w:type="continuationSeparator" w:id="0">
    <w:p w14:paraId="0BCA76B6" w14:textId="77777777" w:rsidR="003D0DBC" w:rsidRDefault="003D0DBC" w:rsidP="00C9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4F722" w14:textId="77777777" w:rsidR="003D0DBC" w:rsidRDefault="003D0DBC" w:rsidP="00C94B15">
      <w:pPr>
        <w:spacing w:after="0" w:line="240" w:lineRule="auto"/>
      </w:pPr>
      <w:r>
        <w:separator/>
      </w:r>
    </w:p>
  </w:footnote>
  <w:footnote w:type="continuationSeparator" w:id="0">
    <w:p w14:paraId="79322597" w14:textId="77777777" w:rsidR="003D0DBC" w:rsidRDefault="003D0DBC" w:rsidP="00C94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21AC1"/>
    <w:multiLevelType w:val="hybridMultilevel"/>
    <w:tmpl w:val="32B81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D2D17"/>
    <w:multiLevelType w:val="hybridMultilevel"/>
    <w:tmpl w:val="02967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67"/>
    <w:rsid w:val="000171C7"/>
    <w:rsid w:val="000222DC"/>
    <w:rsid w:val="00027829"/>
    <w:rsid w:val="00037668"/>
    <w:rsid w:val="00037AAA"/>
    <w:rsid w:val="000408FD"/>
    <w:rsid w:val="00042794"/>
    <w:rsid w:val="000519E1"/>
    <w:rsid w:val="00052184"/>
    <w:rsid w:val="00062071"/>
    <w:rsid w:val="00071DB5"/>
    <w:rsid w:val="0008500C"/>
    <w:rsid w:val="000853CF"/>
    <w:rsid w:val="000964A1"/>
    <w:rsid w:val="000A7309"/>
    <w:rsid w:val="000B6917"/>
    <w:rsid w:val="000C59C6"/>
    <w:rsid w:val="000C61A5"/>
    <w:rsid w:val="000C7C2B"/>
    <w:rsid w:val="000D3758"/>
    <w:rsid w:val="000D54C0"/>
    <w:rsid w:val="000D67AE"/>
    <w:rsid w:val="000F2F8C"/>
    <w:rsid w:val="000F489A"/>
    <w:rsid w:val="000F50D2"/>
    <w:rsid w:val="00101326"/>
    <w:rsid w:val="0010652E"/>
    <w:rsid w:val="0011351C"/>
    <w:rsid w:val="001140A2"/>
    <w:rsid w:val="001158AC"/>
    <w:rsid w:val="00115BD5"/>
    <w:rsid w:val="00120416"/>
    <w:rsid w:val="001221BC"/>
    <w:rsid w:val="00134300"/>
    <w:rsid w:val="0014285F"/>
    <w:rsid w:val="001432E1"/>
    <w:rsid w:val="0014715E"/>
    <w:rsid w:val="00147C94"/>
    <w:rsid w:val="00162CCD"/>
    <w:rsid w:val="00165BFC"/>
    <w:rsid w:val="00167990"/>
    <w:rsid w:val="00174465"/>
    <w:rsid w:val="00181283"/>
    <w:rsid w:val="00190C92"/>
    <w:rsid w:val="00190EB5"/>
    <w:rsid w:val="001A01AC"/>
    <w:rsid w:val="001A1A6B"/>
    <w:rsid w:val="001A2CA6"/>
    <w:rsid w:val="001A3194"/>
    <w:rsid w:val="001A6D89"/>
    <w:rsid w:val="001B7D5F"/>
    <w:rsid w:val="001C4A87"/>
    <w:rsid w:val="001C5D99"/>
    <w:rsid w:val="001C7165"/>
    <w:rsid w:val="001E14A0"/>
    <w:rsid w:val="001E4C6A"/>
    <w:rsid w:val="001F188F"/>
    <w:rsid w:val="001F63FB"/>
    <w:rsid w:val="001F750C"/>
    <w:rsid w:val="00202FE9"/>
    <w:rsid w:val="00207129"/>
    <w:rsid w:val="00216F98"/>
    <w:rsid w:val="00225CF6"/>
    <w:rsid w:val="002335D1"/>
    <w:rsid w:val="00243356"/>
    <w:rsid w:val="00244AFA"/>
    <w:rsid w:val="002459B7"/>
    <w:rsid w:val="00255A4A"/>
    <w:rsid w:val="00260508"/>
    <w:rsid w:val="00286306"/>
    <w:rsid w:val="00286825"/>
    <w:rsid w:val="00291EBF"/>
    <w:rsid w:val="0029362D"/>
    <w:rsid w:val="00294CDB"/>
    <w:rsid w:val="002A0B80"/>
    <w:rsid w:val="002A642A"/>
    <w:rsid w:val="002B2D88"/>
    <w:rsid w:val="002B323F"/>
    <w:rsid w:val="002B7A70"/>
    <w:rsid w:val="002C1816"/>
    <w:rsid w:val="002C21EF"/>
    <w:rsid w:val="002C379D"/>
    <w:rsid w:val="002E2B8F"/>
    <w:rsid w:val="002F21D1"/>
    <w:rsid w:val="00303D9F"/>
    <w:rsid w:val="00304D0C"/>
    <w:rsid w:val="00305250"/>
    <w:rsid w:val="0030658D"/>
    <w:rsid w:val="0031336F"/>
    <w:rsid w:val="00314C1A"/>
    <w:rsid w:val="003157F2"/>
    <w:rsid w:val="003241C4"/>
    <w:rsid w:val="003322FF"/>
    <w:rsid w:val="00332ABE"/>
    <w:rsid w:val="003355F2"/>
    <w:rsid w:val="00366657"/>
    <w:rsid w:val="0037588A"/>
    <w:rsid w:val="00386DAB"/>
    <w:rsid w:val="003967E1"/>
    <w:rsid w:val="00396F88"/>
    <w:rsid w:val="003975F6"/>
    <w:rsid w:val="003A08A7"/>
    <w:rsid w:val="003B07ED"/>
    <w:rsid w:val="003B64E7"/>
    <w:rsid w:val="003C50FE"/>
    <w:rsid w:val="003C78C0"/>
    <w:rsid w:val="003D0DBC"/>
    <w:rsid w:val="003E4ADA"/>
    <w:rsid w:val="003E644E"/>
    <w:rsid w:val="003F153A"/>
    <w:rsid w:val="003F627F"/>
    <w:rsid w:val="00401798"/>
    <w:rsid w:val="00402A45"/>
    <w:rsid w:val="0040404A"/>
    <w:rsid w:val="00414C45"/>
    <w:rsid w:val="004323A4"/>
    <w:rsid w:val="004330AF"/>
    <w:rsid w:val="00434F5E"/>
    <w:rsid w:val="00435BC8"/>
    <w:rsid w:val="00441C55"/>
    <w:rsid w:val="00444048"/>
    <w:rsid w:val="0044655E"/>
    <w:rsid w:val="00450A9B"/>
    <w:rsid w:val="00455C85"/>
    <w:rsid w:val="0046070F"/>
    <w:rsid w:val="00463D5A"/>
    <w:rsid w:val="00465C65"/>
    <w:rsid w:val="004665D3"/>
    <w:rsid w:val="004754D0"/>
    <w:rsid w:val="00485F3F"/>
    <w:rsid w:val="00494112"/>
    <w:rsid w:val="004A0E0C"/>
    <w:rsid w:val="004A3693"/>
    <w:rsid w:val="004A6A7D"/>
    <w:rsid w:val="004B1A65"/>
    <w:rsid w:val="004B22A1"/>
    <w:rsid w:val="004B2593"/>
    <w:rsid w:val="004B38D2"/>
    <w:rsid w:val="004B47AA"/>
    <w:rsid w:val="004B74CE"/>
    <w:rsid w:val="004D2112"/>
    <w:rsid w:val="004E2D83"/>
    <w:rsid w:val="004F27DC"/>
    <w:rsid w:val="004F62F0"/>
    <w:rsid w:val="00512F01"/>
    <w:rsid w:val="0051373E"/>
    <w:rsid w:val="00514032"/>
    <w:rsid w:val="0051579E"/>
    <w:rsid w:val="005208B2"/>
    <w:rsid w:val="00521E0D"/>
    <w:rsid w:val="00527078"/>
    <w:rsid w:val="0052729E"/>
    <w:rsid w:val="005359B5"/>
    <w:rsid w:val="00543C86"/>
    <w:rsid w:val="00546600"/>
    <w:rsid w:val="00547407"/>
    <w:rsid w:val="00552293"/>
    <w:rsid w:val="00555604"/>
    <w:rsid w:val="00557EF5"/>
    <w:rsid w:val="00560210"/>
    <w:rsid w:val="00561E87"/>
    <w:rsid w:val="00572271"/>
    <w:rsid w:val="005A2E08"/>
    <w:rsid w:val="005A71E7"/>
    <w:rsid w:val="005B2A1F"/>
    <w:rsid w:val="005C0F53"/>
    <w:rsid w:val="005C15E7"/>
    <w:rsid w:val="005C1747"/>
    <w:rsid w:val="005C3616"/>
    <w:rsid w:val="005C64E7"/>
    <w:rsid w:val="005D0EBC"/>
    <w:rsid w:val="005E7770"/>
    <w:rsid w:val="005F3D43"/>
    <w:rsid w:val="005F4372"/>
    <w:rsid w:val="005F48E5"/>
    <w:rsid w:val="006150C3"/>
    <w:rsid w:val="00616933"/>
    <w:rsid w:val="0062072F"/>
    <w:rsid w:val="00622D53"/>
    <w:rsid w:val="00623FE1"/>
    <w:rsid w:val="00624676"/>
    <w:rsid w:val="0064649B"/>
    <w:rsid w:val="0065026C"/>
    <w:rsid w:val="0065067A"/>
    <w:rsid w:val="00656418"/>
    <w:rsid w:val="006573E0"/>
    <w:rsid w:val="00657909"/>
    <w:rsid w:val="00670CAB"/>
    <w:rsid w:val="00672ADC"/>
    <w:rsid w:val="006829DE"/>
    <w:rsid w:val="006905BC"/>
    <w:rsid w:val="00693A8D"/>
    <w:rsid w:val="006A52D7"/>
    <w:rsid w:val="006A7493"/>
    <w:rsid w:val="006B0E33"/>
    <w:rsid w:val="006C48B8"/>
    <w:rsid w:val="006C7863"/>
    <w:rsid w:val="006E4FA0"/>
    <w:rsid w:val="006E7337"/>
    <w:rsid w:val="006F514C"/>
    <w:rsid w:val="006F56C1"/>
    <w:rsid w:val="006F7D66"/>
    <w:rsid w:val="00713A3B"/>
    <w:rsid w:val="007312FA"/>
    <w:rsid w:val="0073169E"/>
    <w:rsid w:val="0074066F"/>
    <w:rsid w:val="00746C37"/>
    <w:rsid w:val="00747CC3"/>
    <w:rsid w:val="00774B77"/>
    <w:rsid w:val="007850E8"/>
    <w:rsid w:val="00786106"/>
    <w:rsid w:val="00786F7B"/>
    <w:rsid w:val="0078716D"/>
    <w:rsid w:val="007947BF"/>
    <w:rsid w:val="0079509C"/>
    <w:rsid w:val="0079672E"/>
    <w:rsid w:val="007A10C6"/>
    <w:rsid w:val="007A7FE0"/>
    <w:rsid w:val="007B05C1"/>
    <w:rsid w:val="007B386A"/>
    <w:rsid w:val="007C43E5"/>
    <w:rsid w:val="007C7DE1"/>
    <w:rsid w:val="007D01F2"/>
    <w:rsid w:val="007D30DA"/>
    <w:rsid w:val="007D5AC5"/>
    <w:rsid w:val="007E2D24"/>
    <w:rsid w:val="007F452F"/>
    <w:rsid w:val="008042DE"/>
    <w:rsid w:val="0080508B"/>
    <w:rsid w:val="008063EC"/>
    <w:rsid w:val="00810153"/>
    <w:rsid w:val="008178E0"/>
    <w:rsid w:val="0082338A"/>
    <w:rsid w:val="008237F9"/>
    <w:rsid w:val="00827F51"/>
    <w:rsid w:val="00845BE4"/>
    <w:rsid w:val="00852127"/>
    <w:rsid w:val="00857E65"/>
    <w:rsid w:val="008608CB"/>
    <w:rsid w:val="0086415B"/>
    <w:rsid w:val="00866420"/>
    <w:rsid w:val="0087210D"/>
    <w:rsid w:val="00872654"/>
    <w:rsid w:val="00872B54"/>
    <w:rsid w:val="0088501E"/>
    <w:rsid w:val="008854F4"/>
    <w:rsid w:val="00885C0E"/>
    <w:rsid w:val="00887A7B"/>
    <w:rsid w:val="00896C26"/>
    <w:rsid w:val="008A5F8C"/>
    <w:rsid w:val="008B2945"/>
    <w:rsid w:val="008B38E2"/>
    <w:rsid w:val="008B52B0"/>
    <w:rsid w:val="008C512F"/>
    <w:rsid w:val="008C75C8"/>
    <w:rsid w:val="008D2171"/>
    <w:rsid w:val="008D4A06"/>
    <w:rsid w:val="008E10BA"/>
    <w:rsid w:val="008F4C23"/>
    <w:rsid w:val="009023A5"/>
    <w:rsid w:val="009033E5"/>
    <w:rsid w:val="0090675A"/>
    <w:rsid w:val="00907148"/>
    <w:rsid w:val="009110D3"/>
    <w:rsid w:val="009111A9"/>
    <w:rsid w:val="00912EE5"/>
    <w:rsid w:val="00916BD1"/>
    <w:rsid w:val="00922E6A"/>
    <w:rsid w:val="009232F3"/>
    <w:rsid w:val="00957F18"/>
    <w:rsid w:val="00960A53"/>
    <w:rsid w:val="00963F69"/>
    <w:rsid w:val="009753C6"/>
    <w:rsid w:val="00987C31"/>
    <w:rsid w:val="009A1F4F"/>
    <w:rsid w:val="009A4C75"/>
    <w:rsid w:val="009B0967"/>
    <w:rsid w:val="009B1E66"/>
    <w:rsid w:val="009B443B"/>
    <w:rsid w:val="009B5440"/>
    <w:rsid w:val="009C4981"/>
    <w:rsid w:val="009D26FA"/>
    <w:rsid w:val="009D486F"/>
    <w:rsid w:val="009D77AF"/>
    <w:rsid w:val="009E5103"/>
    <w:rsid w:val="009E7D83"/>
    <w:rsid w:val="009F1798"/>
    <w:rsid w:val="00A00CFC"/>
    <w:rsid w:val="00A06BAF"/>
    <w:rsid w:val="00A07C07"/>
    <w:rsid w:val="00A1664B"/>
    <w:rsid w:val="00A21BD3"/>
    <w:rsid w:val="00A23C0A"/>
    <w:rsid w:val="00A242EC"/>
    <w:rsid w:val="00A304D1"/>
    <w:rsid w:val="00A36655"/>
    <w:rsid w:val="00A4728F"/>
    <w:rsid w:val="00A563AA"/>
    <w:rsid w:val="00A56FD0"/>
    <w:rsid w:val="00A57FA8"/>
    <w:rsid w:val="00A63760"/>
    <w:rsid w:val="00A66802"/>
    <w:rsid w:val="00A668E6"/>
    <w:rsid w:val="00A76483"/>
    <w:rsid w:val="00A82D50"/>
    <w:rsid w:val="00A927F0"/>
    <w:rsid w:val="00A93AA4"/>
    <w:rsid w:val="00A958C5"/>
    <w:rsid w:val="00AA05FD"/>
    <w:rsid w:val="00AB0587"/>
    <w:rsid w:val="00AB527F"/>
    <w:rsid w:val="00AD2E22"/>
    <w:rsid w:val="00AD67E4"/>
    <w:rsid w:val="00AD74FA"/>
    <w:rsid w:val="00AF57B4"/>
    <w:rsid w:val="00AF5B15"/>
    <w:rsid w:val="00B0125D"/>
    <w:rsid w:val="00B013A3"/>
    <w:rsid w:val="00B0187A"/>
    <w:rsid w:val="00B070CE"/>
    <w:rsid w:val="00B07C8A"/>
    <w:rsid w:val="00B207AF"/>
    <w:rsid w:val="00B47F15"/>
    <w:rsid w:val="00B5660D"/>
    <w:rsid w:val="00B61B65"/>
    <w:rsid w:val="00B62C05"/>
    <w:rsid w:val="00B66BEC"/>
    <w:rsid w:val="00B675BC"/>
    <w:rsid w:val="00B7168A"/>
    <w:rsid w:val="00B73C61"/>
    <w:rsid w:val="00B84551"/>
    <w:rsid w:val="00B8571D"/>
    <w:rsid w:val="00B91E62"/>
    <w:rsid w:val="00B94A65"/>
    <w:rsid w:val="00BA2076"/>
    <w:rsid w:val="00BA5165"/>
    <w:rsid w:val="00BC1007"/>
    <w:rsid w:val="00BE2795"/>
    <w:rsid w:val="00BE3345"/>
    <w:rsid w:val="00BE7894"/>
    <w:rsid w:val="00BF47A0"/>
    <w:rsid w:val="00C02B3F"/>
    <w:rsid w:val="00C04374"/>
    <w:rsid w:val="00C06508"/>
    <w:rsid w:val="00C442AD"/>
    <w:rsid w:val="00C44F3A"/>
    <w:rsid w:val="00C47BB5"/>
    <w:rsid w:val="00C500E6"/>
    <w:rsid w:val="00C506D3"/>
    <w:rsid w:val="00C558FA"/>
    <w:rsid w:val="00C561D0"/>
    <w:rsid w:val="00C60DF5"/>
    <w:rsid w:val="00C71EF8"/>
    <w:rsid w:val="00C72A2C"/>
    <w:rsid w:val="00C77B80"/>
    <w:rsid w:val="00C92EB5"/>
    <w:rsid w:val="00C92F0E"/>
    <w:rsid w:val="00C94B15"/>
    <w:rsid w:val="00CA38D2"/>
    <w:rsid w:val="00CA6CBA"/>
    <w:rsid w:val="00CB2378"/>
    <w:rsid w:val="00CC1E89"/>
    <w:rsid w:val="00CC204F"/>
    <w:rsid w:val="00CC4B22"/>
    <w:rsid w:val="00CD0D6F"/>
    <w:rsid w:val="00CD4971"/>
    <w:rsid w:val="00CD721A"/>
    <w:rsid w:val="00CE0624"/>
    <w:rsid w:val="00CF0D80"/>
    <w:rsid w:val="00CF48C9"/>
    <w:rsid w:val="00D016F4"/>
    <w:rsid w:val="00D078B7"/>
    <w:rsid w:val="00D24568"/>
    <w:rsid w:val="00D32707"/>
    <w:rsid w:val="00D44392"/>
    <w:rsid w:val="00D47330"/>
    <w:rsid w:val="00D546F2"/>
    <w:rsid w:val="00D551B8"/>
    <w:rsid w:val="00D6436E"/>
    <w:rsid w:val="00D742D2"/>
    <w:rsid w:val="00D82ED1"/>
    <w:rsid w:val="00D85DF6"/>
    <w:rsid w:val="00D868C6"/>
    <w:rsid w:val="00D9654F"/>
    <w:rsid w:val="00DA0590"/>
    <w:rsid w:val="00DA67B1"/>
    <w:rsid w:val="00DB078A"/>
    <w:rsid w:val="00DB6DFA"/>
    <w:rsid w:val="00DB75FD"/>
    <w:rsid w:val="00DC58A8"/>
    <w:rsid w:val="00DD0A3B"/>
    <w:rsid w:val="00DD1564"/>
    <w:rsid w:val="00DE222D"/>
    <w:rsid w:val="00DE39C7"/>
    <w:rsid w:val="00DE7CDC"/>
    <w:rsid w:val="00DF0569"/>
    <w:rsid w:val="00DF146C"/>
    <w:rsid w:val="00DF2114"/>
    <w:rsid w:val="00E03E33"/>
    <w:rsid w:val="00E05834"/>
    <w:rsid w:val="00E11271"/>
    <w:rsid w:val="00E1385A"/>
    <w:rsid w:val="00E13AF0"/>
    <w:rsid w:val="00E15662"/>
    <w:rsid w:val="00E15F47"/>
    <w:rsid w:val="00E205D5"/>
    <w:rsid w:val="00E261A8"/>
    <w:rsid w:val="00E37301"/>
    <w:rsid w:val="00E37827"/>
    <w:rsid w:val="00E40A28"/>
    <w:rsid w:val="00E42C9F"/>
    <w:rsid w:val="00E4539A"/>
    <w:rsid w:val="00E45C97"/>
    <w:rsid w:val="00E50A01"/>
    <w:rsid w:val="00E54A0D"/>
    <w:rsid w:val="00E5590C"/>
    <w:rsid w:val="00E62034"/>
    <w:rsid w:val="00E67575"/>
    <w:rsid w:val="00E803D2"/>
    <w:rsid w:val="00E805A5"/>
    <w:rsid w:val="00E927B0"/>
    <w:rsid w:val="00E95D51"/>
    <w:rsid w:val="00EB2E0D"/>
    <w:rsid w:val="00EB5A81"/>
    <w:rsid w:val="00EC1D82"/>
    <w:rsid w:val="00ED6B04"/>
    <w:rsid w:val="00EE0F9F"/>
    <w:rsid w:val="00EE7531"/>
    <w:rsid w:val="00F03987"/>
    <w:rsid w:val="00F049CD"/>
    <w:rsid w:val="00F07F3C"/>
    <w:rsid w:val="00F11347"/>
    <w:rsid w:val="00F1169A"/>
    <w:rsid w:val="00F16FB8"/>
    <w:rsid w:val="00F177E5"/>
    <w:rsid w:val="00F24001"/>
    <w:rsid w:val="00F40417"/>
    <w:rsid w:val="00F4162F"/>
    <w:rsid w:val="00F46D88"/>
    <w:rsid w:val="00F52459"/>
    <w:rsid w:val="00F60118"/>
    <w:rsid w:val="00F749CF"/>
    <w:rsid w:val="00F76C0C"/>
    <w:rsid w:val="00F77363"/>
    <w:rsid w:val="00F824EE"/>
    <w:rsid w:val="00F833DA"/>
    <w:rsid w:val="00F84242"/>
    <w:rsid w:val="00F84C05"/>
    <w:rsid w:val="00F91A3A"/>
    <w:rsid w:val="00F971C3"/>
    <w:rsid w:val="00FA1409"/>
    <w:rsid w:val="00FA33B4"/>
    <w:rsid w:val="00FA6283"/>
    <w:rsid w:val="00FA6E20"/>
    <w:rsid w:val="00FB1C18"/>
    <w:rsid w:val="00FB2328"/>
    <w:rsid w:val="00FB4261"/>
    <w:rsid w:val="00FB52E7"/>
    <w:rsid w:val="00FB534D"/>
    <w:rsid w:val="00FC1DB6"/>
    <w:rsid w:val="00FD6534"/>
    <w:rsid w:val="00FE0DA5"/>
    <w:rsid w:val="00FE1100"/>
    <w:rsid w:val="00FE21F9"/>
    <w:rsid w:val="00FF0192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EA8E906"/>
  <w15:docId w15:val="{8CF00AA2-34C3-4E51-AC35-40C78B85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B15"/>
  </w:style>
  <w:style w:type="paragraph" w:styleId="a5">
    <w:name w:val="footer"/>
    <w:basedOn w:val="a"/>
    <w:link w:val="a6"/>
    <w:uiPriority w:val="99"/>
    <w:unhideWhenUsed/>
    <w:rsid w:val="00C9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4B15"/>
  </w:style>
  <w:style w:type="paragraph" w:styleId="a7">
    <w:name w:val="Balloon Text"/>
    <w:basedOn w:val="a"/>
    <w:link w:val="a8"/>
    <w:uiPriority w:val="99"/>
    <w:semiHidden/>
    <w:unhideWhenUsed/>
    <w:rsid w:val="00C9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B15"/>
    <w:rPr>
      <w:rFonts w:ascii="Tahoma" w:hAnsi="Tahoma" w:cs="Tahoma"/>
      <w:sz w:val="16"/>
      <w:szCs w:val="16"/>
    </w:rPr>
  </w:style>
  <w:style w:type="character" w:styleId="a9">
    <w:name w:val="Hyperlink"/>
    <w:rsid w:val="00F40417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1816"/>
    <w:rPr>
      <w:color w:val="808080"/>
      <w:shd w:val="clear" w:color="auto" w:fill="E6E6E6"/>
    </w:rPr>
  </w:style>
  <w:style w:type="paragraph" w:customStyle="1" w:styleId="ConsPlusNonformat">
    <w:name w:val="ConsPlusNonformat"/>
    <w:uiPriority w:val="99"/>
    <w:rsid w:val="00190C9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table" w:styleId="aa">
    <w:name w:val="Table Grid"/>
    <w:basedOn w:val="a1"/>
    <w:uiPriority w:val="59"/>
    <w:rsid w:val="00190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6106"/>
    <w:pPr>
      <w:ind w:left="720"/>
      <w:contextualSpacing/>
    </w:pPr>
  </w:style>
  <w:style w:type="paragraph" w:customStyle="1" w:styleId="ConsPlusNormal">
    <w:name w:val="ConsPlusNormal"/>
    <w:rsid w:val="00555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z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15416-75AE-4D19-A371-EBFB5B758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1CF82B92</Template>
  <TotalTime>1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РЖД</dc:creator>
  <cp:lastModifiedBy>Гульнара Ситдикова</cp:lastModifiedBy>
  <cp:revision>7</cp:revision>
  <cp:lastPrinted>2023-08-04T11:49:00Z</cp:lastPrinted>
  <dcterms:created xsi:type="dcterms:W3CDTF">2023-09-04T10:40:00Z</dcterms:created>
  <dcterms:modified xsi:type="dcterms:W3CDTF">2025-02-19T06:34:00Z</dcterms:modified>
</cp:coreProperties>
</file>